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D27" w:rsidRDefault="009B06C1">
      <w:pPr>
        <w:pStyle w:val="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1BF98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251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62" to="24970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42496;width:37630;height:6573" coordorigin="-15415" coordsize="37630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-14081,0" to="221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15415,6562" to="22214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artworked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09F31" id="Group 23" o:spid="_x0000_s1026" alt="'Of' text in artworked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JasQA&#10;AADaAAAADwAAAGRycy9kb3ducmV2LnhtbESPQWsCMRSE7wX/Q3hCb5qthaKrUWrpQhF60FqKt+fm&#10;uVndvCxJ1PXfN0Khx2FmvmFmi8424kI+1I4VPA0zEMSl0zVXCrZfxWAMIkRkjY1jUnCjAIt572GG&#10;uXZXXtNlEyuRIBxyVGBibHMpQ2nIYhi6ljh5B+ctxiR9JbXHa4LbRo6y7EVarDktGGzpzVB52pyt&#10;gmLnb2Y18t/F+2G/Ms/H8/Lzh5R67HevUxCRuvgf/mt/aAUTuF9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CWrEAAAA2gAAAA8AAAAAAAAAAAAAAAAAmAIAAGRycy9k&#10;b3ducmV2LnhtbFBLBQYAAAAABAAEAPUAAACJAw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wvnBAAAA2wAAAA8AAABkcnMvZG93bnJldi54bWxET0trAjEQvhf8D2GE3mp2W1pkNYosSC0o&#10;xcfF27AZdxc3kyWJa/rvG6HQ23x8z5kvo+nEQM63lhXkkwwEcWV1y7WC03H9MgXhA7LGzjIp+CEP&#10;y8XoaY6Ftnfe03AItUgh7AtU0ITQF1L6qiGDfmJ74sRdrDMYEnS11A7vKdx08jXLPqTBllNDgz2V&#10;DVXXw80oMLbc0tfbd8zd8FnK9/M0yt1WqedxXM1ABIrhX/zn3ug0P4fHL+k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fwvnBAAAA2wAAAA8AAAAAAAAAAAAAAAAAnwIA&#10;AGRycy9kb3ducmV2LnhtbFBLBQYAAAAABAAEAPcAAACNAwAAAAA=&#10;">
                  <v:imagedata r:id="rId10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>
        <w:t>Certificate</w:t>
      </w:r>
      <w:r w:rsidR="00E34F1F">
        <w:t xml:space="preserve">             </w:t>
      </w:r>
      <w:r>
        <w:t xml:space="preserve">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5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53D27" w:rsidRDefault="00F53D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HGHEGo4EAAAoDQAADgAAAAAAAAAAAAAAAAA6AgAAZHJz&#10;L2Uyb0RvYy54bWxQSwECLQAUAAYACAAAACEALmzwAM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    <v:shape id="Ray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3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4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rOMAA&#10;AADaAAAADwAAAGRycy9kb3ducmV2LnhtbESPzarCMBSE9xd8h3AEd9e0ihepRvEHwYUbq+D20Bzb&#10;YnNSmmirT28E4S6HmfmGmS87U4kHNa60rCAeRiCIM6tLzhWcT7vfKQjnkTVWlknBkxwsF72fOSba&#10;tnykR+pzESDsElRQeF8nUrqsIINuaGvi4F1tY9AH2eRSN9gGuKnkKIr+pMGSw0KBNW0Kym7p3SjY&#10;xt2upcOmtpdt/Fqj1ulYe6UG/W41A+Gp8//hb3uvFUzgcyXc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MrOMAAAADaAAAADwAAAAAAAAAAAAAAAACYAgAAZHJzL2Rvd25y&#10;ZXYueG1sUEsFBgAAAAAEAAQA9QAAAIUDAAAAAA==&#10;" filled="f" strokecolor="#653a95 [3208]" strokeweight="6.5pt">
                  <v:textbox>
                    <w:txbxContent>
                      <w:p w:rsidR="00F53D27" w:rsidRDefault="00F53D27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E2E2E">
        <w:t>Pi-ticipation</w:t>
      </w:r>
      <w:r w:rsidR="00E34F1F">
        <w:t xml:space="preserve">       </w:t>
      </w:r>
    </w:p>
    <w:p w:rsidR="00F53D27" w:rsidRDefault="008822CF">
      <w:pPr>
        <w:pStyle w:val="Name"/>
      </w:pPr>
      <w:r>
        <w:t>Student’s Name</w:t>
      </w:r>
    </w:p>
    <w:sdt>
      <w:sdtPr>
        <w:id w:val="1430230843"/>
        <w:placeholder>
          <w:docPart w:val="FEA9689CE2D7461B94CB706C0062EF96"/>
        </w:placeholder>
        <w:temporary/>
        <w:showingPlcHdr/>
        <w15:appearance w15:val="hidden"/>
      </w:sdtPr>
      <w:sdtEndPr/>
      <w:sdtContent>
        <w:p w:rsidR="00F53D27" w:rsidRDefault="009B06C1">
          <w:r>
            <w:t>is thanked for their phenomenal participation on</w:t>
          </w:r>
        </w:p>
      </w:sdtContent>
    </w:sdt>
    <w:p w:rsidR="00F53D27" w:rsidRDefault="00064467">
      <w:pPr>
        <w:pStyle w:val="Organization"/>
        <w:spacing w:after="0"/>
      </w:pPr>
      <w:r>
        <w:t>[SCHOOL NAME]</w:t>
      </w:r>
      <w:r w:rsidR="00CE2E2E">
        <w:t xml:space="preserve"> PI day 2017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F53D27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14C06A8B474B457DB0192C98A65210C8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F53D27" w:rsidRDefault="009B06C1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14" name="Group 14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15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16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5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7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8" name="Star icon" descr="Star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414311"/>
                                      <a:ext cx="1123950" cy="1066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0EEC9EDE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    <v:group id="Seal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<v:shape id="Seal Shape" o:spid="_x0000_s1028" alt="Award seal shape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n1sQA&#10;AADbAAAADwAAAGRycy9kb3ducmV2LnhtbERP32vCMBB+F/Y/hBvsZWg6x2RUozhF2Jggq4I+Hs3Z&#10;VptLTaJ2//0yEHy7j+/njSatqcWFnK8sK3jpJSCIc6srLhRs1ovuOwgfkDXWlknBL3mYjB86I0y1&#10;vfIPXbJQiBjCPkUFZQhNKqXPSzLoe7YhjtzeOoMhQldI7fAaw00t+0kykAYrjg0lNjQrKT9mZ6Ng&#10;/vZ8OO/2X9vXb/cxX+jD6tRfSqWeHtvpEESgNtzFN/enjvMH8P9LPEC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Z9bEAAAA2w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vmPAAAAA2wAAAA8AAABkcnMvZG93bnJldi54bWxET91qwjAUvh/4DuEI3mkyQd06o0hRVERh&#10;ugc4NGdtWXNSmmjr2xtB2N35+H7PfNnZStyo8aVjDe8jBYI4c6bkXMPPZTP8AOEDssHKMWm4k4fl&#10;ovc2x8S4lr/pdg65iCHsE9RQhFAnUvqsIIt+5GriyP26xmKIsMmlabCN4baSY6Wm0mLJsaHAmtKC&#10;sr/z1WrY0mV9Os7U/bCf5AE/VdrWPtV60O9WXyACdeFf/HLvTJw/g+cv8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O+Y8AAAADbAAAADwAAAAAAAAAAAAAAAACfAgAA&#10;ZHJzL2Rvd25yZXYueG1sUEsFBgAAAAAEAAQA9wAAAIwDAAAAAA==&#10;">
                              <v:imagedata r:id="rId17" o:title="Award seal texture" croptop="-2164f" cropleft="19433f" cropright="-949f"/>
                              <v:path arrowok="t"/>
                            </v:shape>
                          </v:group>
                          <v:shape id="Star icon" o:spid="_x0000_s1030" type="#_x0000_t75" alt="Star icon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d6zDAAAA2wAAAA8AAABkcnMvZG93bnJldi54bWxEj0FvwjAMhe+T9h8iT+I2kjGJoUJADGka&#10;HDhQ+AFWY9qKxqmarBR+PT4g7WbrPb/3ebEafKN66mId2MLH2IAiLoKrubRwOv68z0DFhOywCUwW&#10;bhRhtXx9WWDmwpUP1OepVBLCMUMLVUptpnUsKvIYx6ElFu0cOo9J1q7UrsOrhPtGT4yZao81S0OF&#10;LW0qKi75n7fQ73P6/P4y+ckw3Qsqd8PvsbV29Das56ASDenf/LzeOsEXWPlFBt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R3rMMAAADbAAAADwAAAAAAAAAAAAAAAACf&#10;AgAAZHJzL2Rvd25yZXYueG1sUEsFBgAAAAAEAAQA9wAAAI8DAAAAAA==&#10;">
                            <v:imagedata r:id="rId18" o:title="Star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F53D27" w:rsidRDefault="00F53D27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F53D27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F53D27" w:rsidRDefault="009B06C1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tc>
                <w:tcPr>
                  <w:tcW w:w="6192" w:type="dxa"/>
                  <w:vAlign w:val="bottom"/>
                </w:tcPr>
                <w:p w:rsidR="00F53D27" w:rsidRDefault="00CE2E2E" w:rsidP="00CE2E2E">
                  <w:pPr>
                    <w:pStyle w:val="Signature"/>
                    <w:ind w:left="0"/>
                    <w:jc w:val="center"/>
                  </w:pPr>
                  <w:r>
                    <w:t>Archimedes o</w:t>
                  </w:r>
                  <w:bookmarkStart w:id="0" w:name="_GoBack"/>
                  <w:bookmarkEnd w:id="0"/>
                  <w:r>
                    <w:t>f Syracuse</w:t>
                  </w:r>
                </w:p>
              </w:tc>
            </w:tr>
            <w:tr w:rsidR="00F53D27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F53D27" w:rsidRDefault="009B06C1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49FA31B8DA0B42DD9837E276B40DABAE"/>
                  </w:placeholder>
                  <w:date w:fullDate="2017-03-14T00:00:00Z"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F53D27" w:rsidRDefault="00CE2E2E">
                      <w:pPr>
                        <w:pStyle w:val="Signature"/>
                        <w:jc w:val="center"/>
                      </w:pPr>
                      <w:r>
                        <w:t>March 14, 2017</w:t>
                      </w:r>
                    </w:p>
                  </w:tc>
                </w:sdtContent>
              </w:sdt>
            </w:tr>
          </w:tbl>
          <w:p w:rsidR="00F53D27" w:rsidRDefault="00F53D27">
            <w:pPr>
              <w:spacing w:after="0" w:line="240" w:lineRule="auto"/>
            </w:pPr>
          </w:p>
        </w:tc>
      </w:tr>
    </w:tbl>
    <w:p w:rsidR="00F53D27" w:rsidRDefault="00F53D27">
      <w:pPr>
        <w:spacing w:after="0" w:line="200" w:lineRule="exact"/>
      </w:pPr>
    </w:p>
    <w:sectPr w:rsidR="00F53D27" w:rsidSect="00CE2E2E">
      <w:pgSz w:w="16839" w:h="11907" w:orient="landscape" w:code="9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7D0" w:rsidRDefault="000E57D0">
      <w:pPr>
        <w:spacing w:after="0" w:line="240" w:lineRule="auto"/>
      </w:pPr>
      <w:r>
        <w:separator/>
      </w:r>
    </w:p>
  </w:endnote>
  <w:endnote w:type="continuationSeparator" w:id="0">
    <w:p w:rsidR="000E57D0" w:rsidRDefault="000E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7D0" w:rsidRDefault="000E57D0">
      <w:pPr>
        <w:spacing w:after="0" w:line="240" w:lineRule="auto"/>
      </w:pPr>
      <w:r>
        <w:separator/>
      </w:r>
    </w:p>
  </w:footnote>
  <w:footnote w:type="continuationSeparator" w:id="0">
    <w:p w:rsidR="000E57D0" w:rsidRDefault="000E5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E2E"/>
    <w:rsid w:val="00064467"/>
    <w:rsid w:val="000E57D0"/>
    <w:rsid w:val="008822CF"/>
    <w:rsid w:val="009B06C1"/>
    <w:rsid w:val="00CE2E2E"/>
    <w:rsid w:val="00E34F1F"/>
    <w:rsid w:val="00F5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62D0F8-4AAB-4BDC-9C07-68FA0932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we-admin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EA9689CE2D7461B94CB706C0062E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CC8BD-B4EA-4A8B-AC00-2DD1C8AD63DF}"/>
      </w:docPartPr>
      <w:docPartBody>
        <w:p w:rsidR="00CD625C" w:rsidRDefault="00201920">
          <w:pPr>
            <w:pStyle w:val="FEA9689CE2D7461B94CB706C0062EF96"/>
          </w:pPr>
          <w:r>
            <w:t>is thanked for their phenomenal participation on</w:t>
          </w:r>
        </w:p>
      </w:docPartBody>
    </w:docPart>
    <w:docPart>
      <w:docPartPr>
        <w:name w:val="14C06A8B474B457DB0192C98A6521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B40BF-652C-472A-90E5-5C279528DCA0}"/>
      </w:docPartPr>
      <w:docPartBody>
        <w:p w:rsidR="00CD625C" w:rsidRDefault="00201920">
          <w:pPr>
            <w:pStyle w:val="14C06A8B474B457DB0192C98A65210C8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49FA31B8DA0B42DD9837E276B40DA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61DEB-5EC8-46C1-8EC7-8BA3F04B5E56}"/>
      </w:docPartPr>
      <w:docPartBody>
        <w:p w:rsidR="00CD625C" w:rsidRDefault="00201920">
          <w:pPr>
            <w:pStyle w:val="49FA31B8DA0B42DD9837E276B40DABAE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20"/>
    <w:rsid w:val="001C381A"/>
    <w:rsid w:val="00201920"/>
    <w:rsid w:val="00CD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07FB5C7955443DAB3EBF398D5CE3AC">
    <w:name w:val="6F07FB5C7955443DAB3EBF398D5CE3AC"/>
  </w:style>
  <w:style w:type="paragraph" w:customStyle="1" w:styleId="FEA9689CE2D7461B94CB706C0062EF96">
    <w:name w:val="FEA9689CE2D7461B94CB706C0062EF96"/>
  </w:style>
  <w:style w:type="paragraph" w:customStyle="1" w:styleId="C83B56F95E7E4094BEE89553C91C25F6">
    <w:name w:val="C83B56F95E7E4094BEE89553C91C25F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4C06A8B474B457DB0192C98A65210C8">
    <w:name w:val="14C06A8B474B457DB0192C98A65210C8"/>
  </w:style>
  <w:style w:type="paragraph" w:customStyle="1" w:styleId="188F375455BB4555A04C51986858FF76">
    <w:name w:val="188F375455BB4555A04C51986858FF76"/>
  </w:style>
  <w:style w:type="paragraph" w:customStyle="1" w:styleId="49FA31B8DA0B42DD9837E276B40DABAE">
    <w:name w:val="49FA31B8DA0B42DD9837E276B40DAB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CFE62E-2C5B-4AE6-8D21-E4E5D4920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3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rowe-admin</dc:creator>
  <cp:keywords/>
  <cp:lastModifiedBy>Luke Anderson</cp:lastModifiedBy>
  <cp:revision>3</cp:revision>
  <cp:lastPrinted>2017-03-07T07:28:00Z</cp:lastPrinted>
  <dcterms:created xsi:type="dcterms:W3CDTF">2017-03-09T15:21:00Z</dcterms:created>
  <dcterms:modified xsi:type="dcterms:W3CDTF">2017-03-09T15:22:00Z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